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835BCC" w14:textId="77777777" w:rsidR="008328F3" w:rsidRPr="008328F3" w:rsidRDefault="008328F3" w:rsidP="008328F3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328F3">
        <w:rPr>
          <w:rFonts w:ascii="Times New Roman" w:hAnsi="Times New Roman" w:cs="Times New Roman"/>
          <w:sz w:val="24"/>
          <w:szCs w:val="24"/>
          <w:u w:val="single"/>
        </w:rPr>
        <w:t>Textsorte:</w:t>
      </w:r>
      <w:r w:rsidRPr="008328F3">
        <w:rPr>
          <w:rFonts w:ascii="Times New Roman" w:hAnsi="Times New Roman" w:cs="Times New Roman"/>
          <w:sz w:val="24"/>
          <w:szCs w:val="24"/>
        </w:rPr>
        <w:tab/>
      </w:r>
      <w:r w:rsidRPr="008328F3">
        <w:rPr>
          <w:rFonts w:ascii="Times New Roman" w:hAnsi="Times New Roman" w:cs="Times New Roman"/>
          <w:color w:val="0070C0"/>
          <w:sz w:val="24"/>
          <w:szCs w:val="24"/>
        </w:rPr>
        <w:t>(Kurzgeschichte/Gedicht/Theaterstück/Essay…)</w:t>
      </w:r>
    </w:p>
    <w:p w14:paraId="7B6586EF" w14:textId="77777777" w:rsidR="008328F3" w:rsidRPr="008328F3" w:rsidRDefault="008328F3" w:rsidP="008328F3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328F3">
        <w:rPr>
          <w:rFonts w:ascii="Times New Roman" w:hAnsi="Times New Roman" w:cs="Times New Roman"/>
          <w:sz w:val="24"/>
          <w:szCs w:val="24"/>
          <w:u w:val="single"/>
        </w:rPr>
        <w:t>Zeichenzahl:</w:t>
      </w:r>
      <w:r w:rsidRPr="008328F3">
        <w:rPr>
          <w:rFonts w:ascii="Times New Roman" w:hAnsi="Times New Roman" w:cs="Times New Roman"/>
          <w:sz w:val="24"/>
          <w:szCs w:val="24"/>
        </w:rPr>
        <w:tab/>
      </w:r>
      <w:r w:rsidRPr="008328F3">
        <w:rPr>
          <w:rFonts w:ascii="Times New Roman" w:hAnsi="Times New Roman" w:cs="Times New Roman"/>
          <w:color w:val="0070C0"/>
          <w:sz w:val="24"/>
          <w:szCs w:val="24"/>
        </w:rPr>
        <w:t>(nicht mehr als 25.000 Zeichen inkl. Leerzeichen)</w:t>
      </w:r>
    </w:p>
    <w:p w14:paraId="00F67943" w14:textId="77777777" w:rsidR="008328F3" w:rsidRDefault="008328F3" w:rsidP="008328F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A96AB54" w14:textId="77777777" w:rsidR="008328F3" w:rsidRDefault="008328F3" w:rsidP="008328F3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328F3">
        <w:rPr>
          <w:rFonts w:ascii="Times New Roman" w:hAnsi="Times New Roman" w:cs="Times New Roman"/>
          <w:b/>
          <w:bCs/>
          <w:sz w:val="24"/>
          <w:szCs w:val="24"/>
        </w:rPr>
        <w:t>Texttitel</w:t>
      </w:r>
    </w:p>
    <w:p w14:paraId="51375A88" w14:textId="77777777" w:rsidR="008328F3" w:rsidRPr="008328F3" w:rsidRDefault="008328F3" w:rsidP="008328F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398EE68" w14:textId="77777777" w:rsidR="008328F3" w:rsidRPr="008328F3" w:rsidRDefault="008328F3" w:rsidP="008328F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Text…</w:t>
      </w:r>
    </w:p>
    <w:sectPr w:rsidR="008328F3" w:rsidRPr="008328F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haparral Pro">
    <w:panose1 w:val="02060503040505020203"/>
    <w:charset w:val="00"/>
    <w:family w:val="roman"/>
    <w:notTrueType/>
    <w:pitch w:val="variable"/>
    <w:sig w:usb0="00000007" w:usb1="00000001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E85"/>
    <w:rsid w:val="002C66BE"/>
    <w:rsid w:val="004539F4"/>
    <w:rsid w:val="008328F3"/>
    <w:rsid w:val="00967E85"/>
    <w:rsid w:val="00A67004"/>
    <w:rsid w:val="00B277BA"/>
    <w:rsid w:val="00BA6C03"/>
    <w:rsid w:val="00BE177F"/>
    <w:rsid w:val="00C56F1D"/>
    <w:rsid w:val="00E5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225EC"/>
  <w15:chartTrackingRefBased/>
  <w15:docId w15:val="{097C4712-1406-4BD3-A6DD-82A245E31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328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328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8328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8328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328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328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328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328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328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Evgh">
    <w:name w:val="Überschrift Evgh"/>
    <w:basedOn w:val="Absatz-Standardschriftart"/>
    <w:uiPriority w:val="1"/>
    <w:rsid w:val="00B277BA"/>
    <w:rPr>
      <w:rFonts w:ascii="Chaparral Pro" w:hAnsi="Chaparral Pro"/>
      <w:b/>
      <w:sz w:val="144"/>
    </w:rPr>
  </w:style>
  <w:style w:type="character" w:customStyle="1" w:styleId="ZitatEvgh">
    <w:name w:val="Zitat Evgh"/>
    <w:basedOn w:val="Absatz-Standardschriftart"/>
    <w:uiPriority w:val="1"/>
    <w:rsid w:val="00B277BA"/>
    <w:rPr>
      <w:rFonts w:ascii="Chaparral Pro" w:hAnsi="Chaparral Pro"/>
      <w:i/>
      <w:sz w:val="32"/>
    </w:rPr>
  </w:style>
  <w:style w:type="character" w:customStyle="1" w:styleId="ZitatEvghgro">
    <w:name w:val="Zitat Evgh groß"/>
    <w:basedOn w:val="Absatz-Standardschriftart"/>
    <w:uiPriority w:val="1"/>
    <w:rsid w:val="00B277BA"/>
    <w:rPr>
      <w:rFonts w:ascii="Chaparral Pro" w:hAnsi="Chaparral Pro"/>
      <w:i/>
      <w:sz w:val="40"/>
    </w:rPr>
  </w:style>
  <w:style w:type="character" w:customStyle="1" w:styleId="TextEvgh">
    <w:name w:val="Text Evgh"/>
    <w:basedOn w:val="Absatz-Standardschriftart"/>
    <w:uiPriority w:val="1"/>
    <w:rsid w:val="00B277BA"/>
    <w:rPr>
      <w:rFonts w:ascii="Chaparral Pro" w:hAnsi="Chaparral Pro"/>
      <w:sz w:val="32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8328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328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8328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328F3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328F3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328F3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328F3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328F3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328F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328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328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328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328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328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8328F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328F3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8328F3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328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328F3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328F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e\Documents\3Okt_Deutschland%20singt\Schreibwettbewerb\Formatvorlagen\Formatvorlage%20Times%20New%20Roman_Die%20Freiheit,%20die%20ich%20meine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Formatvorlage Times New Roman_Die Freiheit, die ich meine</Template>
  <TotalTime>0</TotalTime>
  <Pages>1</Pages>
  <Words>18</Words>
  <Characters>119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Schüttig</dc:creator>
  <cp:keywords/>
  <dc:description/>
  <cp:lastModifiedBy>Anne Schüttig</cp:lastModifiedBy>
  <cp:revision>1</cp:revision>
  <dcterms:created xsi:type="dcterms:W3CDTF">2024-09-11T10:17:00Z</dcterms:created>
  <dcterms:modified xsi:type="dcterms:W3CDTF">2024-09-11T10:17:00Z</dcterms:modified>
</cp:coreProperties>
</file>